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D38" w:rsidRPr="0092136E" w:rsidRDefault="00483D38" w:rsidP="00B518B1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2136E">
        <w:rPr>
          <w:rFonts w:ascii="Times New Roman" w:hAnsi="Times New Roman"/>
          <w:sz w:val="24"/>
          <w:szCs w:val="24"/>
          <w:lang w:eastAsia="ru-RU"/>
        </w:rPr>
        <w:t>Форма № 2</w:t>
      </w:r>
      <w:r>
        <w:rPr>
          <w:rFonts w:ascii="Times New Roman" w:hAnsi="Times New Roman"/>
          <w:sz w:val="24"/>
          <w:szCs w:val="24"/>
          <w:lang w:eastAsia="ru-RU"/>
        </w:rPr>
        <w:t>8</w:t>
      </w:r>
    </w:p>
    <w:tbl>
      <w:tblPr>
        <w:tblpPr w:leftFromText="180" w:rightFromText="180" w:vertAnchor="text" w:horzAnchor="margin" w:tblpY="44"/>
        <w:tblW w:w="10314" w:type="dxa"/>
        <w:tblLayout w:type="fixed"/>
        <w:tblLook w:val="00A0"/>
      </w:tblPr>
      <w:tblGrid>
        <w:gridCol w:w="4644"/>
        <w:gridCol w:w="284"/>
        <w:gridCol w:w="5386"/>
      </w:tblGrid>
      <w:tr w:rsidR="00483D38" w:rsidRPr="006B2133" w:rsidTr="000157E3">
        <w:trPr>
          <w:trHeight w:val="2489"/>
        </w:trPr>
        <w:tc>
          <w:tcPr>
            <w:tcW w:w="4644" w:type="dxa"/>
          </w:tcPr>
          <w:p w:rsidR="00483D38" w:rsidRPr="006E6CEC" w:rsidRDefault="00483D38" w:rsidP="006E6CE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Заявление поступило:</w:t>
            </w:r>
          </w:p>
          <w:p w:rsidR="00483D38" w:rsidRPr="006E6CEC" w:rsidRDefault="00483D38" w:rsidP="006E6CE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</w:r>
            <w:r w:rsidRPr="007A1E5C">
              <w:rPr>
                <w:rFonts w:ascii="Times New Roman" w:hAnsi="Times New Roman"/>
                <w:noProof/>
                <w:sz w:val="20"/>
                <w:szCs w:val="20"/>
                <w:lang w:eastAsia="ru-RU"/>
              </w:rPr>
              <w:pict>
                <v:rect id="_x0000_s1026" style="width:12pt;height:12pt;visibility:visible;mso-position-horizontal-relative:char;mso-position-vertical-relative:line;v-text-anchor:middle" filled="f" strokeweight=".5pt">
                  <w10:anchorlock/>
                </v:rect>
              </w:pict>
            </w:r>
            <w:r>
              <w:rPr>
                <w:rFonts w:ascii="Times New Roman" w:hAnsi="Times New Roman"/>
                <w:noProof/>
                <w:sz w:val="20"/>
                <w:szCs w:val="20"/>
                <w:lang w:eastAsia="ru-RU"/>
              </w:rPr>
              <w:t> </w:t>
            </w:r>
            <w:r w:rsidRPr="006E6CEC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личный прием</w:t>
            </w:r>
          </w:p>
          <w:p w:rsidR="00483D38" w:rsidRPr="006B2133" w:rsidRDefault="00483D38" w:rsidP="007065C0">
            <w:pPr>
              <w:autoSpaceDE w:val="0"/>
              <w:autoSpaceDN w:val="0"/>
              <w:spacing w:after="0" w:line="240" w:lineRule="auto"/>
              <w:ind w:right="-108"/>
              <w:jc w:val="both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</w:r>
            <w:r w:rsidRPr="007A1E5C">
              <w:rPr>
                <w:rFonts w:ascii="Times New Roman" w:hAnsi="Times New Roman"/>
                <w:noProof/>
                <w:sz w:val="20"/>
                <w:szCs w:val="20"/>
                <w:lang w:eastAsia="ru-RU"/>
              </w:rPr>
              <w:pict>
                <v:rect id="Прямоугольник 2" o:spid="_x0000_s1027" style="width:12pt;height:12pt;visibility:visible;mso-position-horizontal-relative:char;mso-position-vertical-relative:line;v-text-anchor:middle" filled="f" strokeweight=".5pt">
                  <w10:anchorlock/>
                </v:rect>
              </w:pict>
            </w:r>
            <w:r>
              <w:rPr>
                <w:rFonts w:ascii="Times New Roman" w:hAnsi="Times New Roman"/>
                <w:noProof/>
                <w:sz w:val="20"/>
                <w:szCs w:val="20"/>
                <w:lang w:eastAsia="ru-RU"/>
              </w:rPr>
              <w:t> </w:t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 xml:space="preserve">через Единый портал государственных </w:t>
            </w:r>
            <w:r w:rsidRPr="006B2133">
              <w:rPr>
                <w:rFonts w:ascii="Times New Roman" w:hAnsi="Times New Roman"/>
                <w:noProof/>
                <w:sz w:val="24"/>
                <w:szCs w:val="24"/>
              </w:rPr>
              <w:t xml:space="preserve"> и муниципальных услуг (функций)</w:t>
            </w:r>
          </w:p>
          <w:p w:rsidR="00483D38" w:rsidRPr="006B2133" w:rsidRDefault="00483D38" w:rsidP="007065C0">
            <w:pPr>
              <w:autoSpaceDE w:val="0"/>
              <w:autoSpaceDN w:val="0"/>
              <w:spacing w:after="0" w:line="240" w:lineRule="auto"/>
              <w:ind w:right="-108"/>
              <w:jc w:val="both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rect id="_x0000_s1028" style="width:12pt;height:12pt;visibility:visible;mso-position-horizontal-relative:char;mso-position-vertical-relative:line;v-text-anchor:middle" filled="f" strokeweight=".5pt">
                  <w10:anchorlock/>
                </v:rect>
              </w:pict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 через многофункциональный центр</w:t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br/>
              <w:t>предоставления государственных</w:t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br/>
              <w:t>и муниципальных услуг</w:t>
            </w:r>
          </w:p>
          <w:p w:rsidR="00483D38" w:rsidRPr="006B2133" w:rsidRDefault="00483D38" w:rsidP="006E6CEC">
            <w:pPr>
              <w:autoSpaceDE w:val="0"/>
              <w:autoSpaceDN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rect id="Прямоугольник 4" o:spid="_x0000_s1029" style="width:12pt;height:12pt;visibility:visible;mso-position-horizontal-relative:char;mso-position-vertical-relative:line;v-text-anchor:middle" filled="f" strokeweight=".5pt">
                  <w10:anchorlock/>
                </v:rect>
              </w:pict>
            </w:r>
            <w:r w:rsidRPr="006B2133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t> почтовая связь</w:t>
            </w:r>
          </w:p>
          <w:p w:rsidR="00483D38" w:rsidRPr="006E6CEC" w:rsidRDefault="00483D38" w:rsidP="006E6CEC">
            <w:pPr>
              <w:autoSpaceDE w:val="0"/>
              <w:autoSpaceDN w:val="0"/>
              <w:spacing w:after="0" w:line="204" w:lineRule="auto"/>
              <w:ind w:right="15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83D38" w:rsidRDefault="00483D38" w:rsidP="007065C0">
            <w:pPr>
              <w:autoSpaceDE w:val="0"/>
              <w:autoSpaceDN w:val="0"/>
              <w:spacing w:after="0" w:line="204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065C0">
              <w:rPr>
                <w:rFonts w:ascii="Times New Roman" w:hAnsi="Times New Roman"/>
                <w:spacing w:val="-5"/>
                <w:sz w:val="24"/>
                <w:szCs w:val="24"/>
                <w:lang w:eastAsia="ru-RU"/>
              </w:rPr>
              <w:t>Заявление принят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7065C0">
              <w:rPr>
                <w:rFonts w:ascii="Times New Roman" w:hAnsi="Times New Roman"/>
                <w:sz w:val="32"/>
                <w:szCs w:val="24"/>
                <w:lang w:eastAsia="ru-RU"/>
              </w:rPr>
              <w:t xml:space="preserve"> 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«____»</w:t>
            </w:r>
            <w:r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_______</w:t>
            </w:r>
            <w:r w:rsidRPr="006E6CEC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20___ </w:t>
            </w:r>
            <w:r w:rsidRPr="007065C0"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г.,</w:t>
            </w:r>
          </w:p>
          <w:p w:rsidR="00483D38" w:rsidRPr="006E6CEC" w:rsidRDefault="00483D38" w:rsidP="007065C0">
            <w:pPr>
              <w:autoSpaceDE w:val="0"/>
              <w:autoSpaceDN w:val="0"/>
              <w:spacing w:before="80" w:after="0" w:line="204" w:lineRule="auto"/>
              <w:ind w:right="-25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рег. № ________________________________</w:t>
            </w:r>
          </w:p>
          <w:p w:rsidR="00483D38" w:rsidRPr="007065C0" w:rsidRDefault="00483D38" w:rsidP="006E6CEC">
            <w:pPr>
              <w:autoSpaceDE w:val="0"/>
              <w:autoSpaceDN w:val="0"/>
              <w:spacing w:after="0" w:line="240" w:lineRule="auto"/>
              <w:ind w:right="155"/>
              <w:jc w:val="both"/>
              <w:rPr>
                <w:rFonts w:ascii="Times New Roman" w:hAnsi="Times New Roman"/>
                <w:sz w:val="10"/>
                <w:szCs w:val="16"/>
                <w:lang w:eastAsia="ru-RU"/>
              </w:rPr>
            </w:pPr>
          </w:p>
          <w:p w:rsidR="00483D38" w:rsidRPr="00EA76B0" w:rsidRDefault="00483D38" w:rsidP="007065C0">
            <w:pPr>
              <w:autoSpaceDE w:val="0"/>
              <w:autoSpaceDN w:val="0"/>
              <w:spacing w:after="0" w:line="240" w:lineRule="auto"/>
              <w:ind w:right="-25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EA76B0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______________________________________</w:t>
            </w:r>
          </w:p>
          <w:p w:rsidR="00483D38" w:rsidRPr="006E6CEC" w:rsidRDefault="00483D38" w:rsidP="006E6CEC">
            <w:pPr>
              <w:tabs>
                <w:tab w:val="left" w:pos="4442"/>
              </w:tabs>
              <w:autoSpaceDE w:val="0"/>
              <w:autoSpaceDN w:val="0"/>
              <w:spacing w:after="0" w:line="216" w:lineRule="auto"/>
              <w:ind w:right="-94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EA76B0">
              <w:rPr>
                <w:rFonts w:ascii="Times New Roman" w:hAnsi="Times New Roman"/>
                <w:sz w:val="18"/>
                <w:szCs w:val="18"/>
                <w:lang w:eastAsia="ru-RU"/>
              </w:rPr>
              <w:t>(фамилия, инициалы и подпись должностного лица)</w:t>
            </w:r>
          </w:p>
          <w:p w:rsidR="00483D38" w:rsidRPr="006E6CEC" w:rsidRDefault="00483D38" w:rsidP="006E6CEC">
            <w:pPr>
              <w:autoSpaceDE w:val="0"/>
              <w:autoSpaceDN w:val="0"/>
              <w:spacing w:after="0" w:line="240" w:lineRule="auto"/>
              <w:ind w:right="155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483D38" w:rsidRPr="006E6CEC" w:rsidRDefault="00483D38" w:rsidP="006E6CEC">
            <w:pPr>
              <w:autoSpaceDE w:val="0"/>
              <w:autoSpaceDN w:val="0"/>
              <w:spacing w:after="0" w:line="240" w:lineRule="auto"/>
              <w:ind w:left="-10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483D38" w:rsidRPr="006E6CEC" w:rsidRDefault="00483D38" w:rsidP="006E6CE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</w:tcPr>
          <w:p w:rsidR="00483D38" w:rsidRPr="006E6CEC" w:rsidRDefault="00483D38" w:rsidP="000157E3">
            <w:pPr>
              <w:autoSpaceDE w:val="0"/>
              <w:autoSpaceDN w:val="0"/>
              <w:spacing w:after="0" w:line="204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483D38" w:rsidRPr="006E6CEC" w:rsidRDefault="00483D38" w:rsidP="00255D19">
            <w:pPr>
              <w:autoSpaceDE w:val="0"/>
              <w:autoSpaceDN w:val="0"/>
              <w:spacing w:after="0" w:line="192" w:lineRule="auto"/>
              <w:ind w:left="34" w:right="-108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E8715F">
              <w:rPr>
                <w:rFonts w:ascii="Times New Roman" w:hAnsi="Times New Roman"/>
                <w:sz w:val="18"/>
                <w:szCs w:val="20"/>
                <w:lang w:eastAsia="ru-RU"/>
              </w:rPr>
              <w:t>(наименование органа, осуществляющего государственную регистрацию актов гражданского состояния)</w:t>
            </w:r>
          </w:p>
          <w:p w:rsidR="00483D38" w:rsidRPr="006E6CEC" w:rsidRDefault="00483D38" w:rsidP="00255D19">
            <w:pPr>
              <w:autoSpaceDE w:val="0"/>
              <w:autoSpaceDN w:val="0"/>
              <w:spacing w:after="0" w:line="192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483D38" w:rsidRPr="006E6CEC" w:rsidRDefault="00483D38" w:rsidP="000157E3">
            <w:pPr>
              <w:autoSpaceDE w:val="0"/>
              <w:autoSpaceDN w:val="0"/>
              <w:spacing w:after="0" w:line="240" w:lineRule="auto"/>
              <w:ind w:left="34" w:right="-249"/>
              <w:rPr>
                <w:rFonts w:ascii="Times New Roman" w:hAnsi="Times New Roman"/>
                <w:sz w:val="6"/>
                <w:szCs w:val="6"/>
                <w:lang w:eastAsia="ru-RU"/>
              </w:rPr>
            </w:pPr>
          </w:p>
          <w:p w:rsidR="00483D38" w:rsidRPr="006E6CEC" w:rsidRDefault="00483D38" w:rsidP="000157E3">
            <w:pPr>
              <w:autoSpaceDE w:val="0"/>
              <w:autoSpaceDN w:val="0"/>
              <w:spacing w:after="0" w:line="240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_____________________________________</w:t>
            </w:r>
          </w:p>
          <w:p w:rsidR="00483D38" w:rsidRPr="00D328DB" w:rsidRDefault="00483D38" w:rsidP="000157E3">
            <w:pPr>
              <w:autoSpaceDE w:val="0"/>
              <w:autoSpaceDN w:val="0"/>
              <w:spacing w:after="0" w:line="204" w:lineRule="auto"/>
              <w:ind w:left="34" w:right="-249"/>
              <w:rPr>
                <w:rFonts w:ascii="Times New Roman" w:hAnsi="Times New Roman"/>
                <w:sz w:val="14"/>
                <w:szCs w:val="16"/>
                <w:lang w:eastAsia="ru-RU"/>
              </w:rPr>
            </w:pPr>
          </w:p>
          <w:p w:rsidR="00483D38" w:rsidRPr="006E6CEC" w:rsidRDefault="00483D38" w:rsidP="000157E3">
            <w:pPr>
              <w:autoSpaceDE w:val="0"/>
              <w:autoSpaceDN w:val="0"/>
              <w:spacing w:after="0" w:line="204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</w:t>
            </w:r>
          </w:p>
          <w:p w:rsidR="00483D38" w:rsidRPr="006E6CEC" w:rsidRDefault="00483D38" w:rsidP="00D328DB">
            <w:pPr>
              <w:autoSpaceDE w:val="0"/>
              <w:autoSpaceDN w:val="0"/>
              <w:spacing w:after="0" w:line="192" w:lineRule="auto"/>
              <w:ind w:left="34" w:right="-108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6E6CEC">
              <w:rPr>
                <w:rFonts w:ascii="Times New Roman" w:hAnsi="Times New Roman"/>
                <w:sz w:val="18"/>
                <w:szCs w:val="20"/>
                <w:lang w:eastAsia="ru-RU"/>
              </w:rPr>
              <w:t>(фамилия, имя, отчество (при наличии)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заявителя)</w:t>
            </w:r>
          </w:p>
          <w:p w:rsidR="00483D38" w:rsidRPr="00E8671D" w:rsidRDefault="00483D38" w:rsidP="00D328DB">
            <w:pPr>
              <w:autoSpaceDE w:val="0"/>
              <w:autoSpaceDN w:val="0"/>
              <w:spacing w:after="0" w:line="192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8671D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</w:t>
            </w:r>
            <w:r w:rsidRPr="00E8671D"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_________________</w:t>
            </w:r>
            <w:r w:rsidRPr="00E8671D">
              <w:rPr>
                <w:rFonts w:ascii="Times New Roman" w:hAnsi="Times New Roman"/>
                <w:spacing w:val="-2"/>
                <w:sz w:val="24"/>
                <w:szCs w:val="24"/>
                <w:lang w:eastAsia="ru-RU"/>
              </w:rPr>
              <w:t>__</w:t>
            </w:r>
            <w:r>
              <w:rPr>
                <w:rFonts w:ascii="Times New Roman" w:hAnsi="Times New Roman"/>
                <w:spacing w:val="-2"/>
                <w:sz w:val="24"/>
                <w:szCs w:val="24"/>
                <w:lang w:eastAsia="ru-RU"/>
              </w:rPr>
              <w:t>_</w:t>
            </w:r>
          </w:p>
          <w:p w:rsidR="00483D38" w:rsidRDefault="00483D38" w:rsidP="000157E3">
            <w:pPr>
              <w:autoSpaceDE w:val="0"/>
              <w:autoSpaceDN w:val="0"/>
              <w:spacing w:before="40" w:after="0" w:line="240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</w:t>
            </w:r>
            <w:r w:rsidRPr="000157E3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</w:t>
            </w:r>
          </w:p>
          <w:p w:rsidR="00483D38" w:rsidRPr="00255D19" w:rsidRDefault="00483D38" w:rsidP="00D328DB">
            <w:pPr>
              <w:autoSpaceDE w:val="0"/>
              <w:autoSpaceDN w:val="0"/>
              <w:spacing w:after="0" w:line="180" w:lineRule="auto"/>
              <w:ind w:left="34" w:right="-108"/>
              <w:jc w:val="center"/>
              <w:rPr>
                <w:rFonts w:ascii="Times New Roman" w:hAnsi="Times New Roman"/>
                <w:spacing w:val="2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(адрес места жительства)</w:t>
            </w:r>
          </w:p>
          <w:p w:rsidR="00483D38" w:rsidRPr="006E6CEC" w:rsidRDefault="00483D38" w:rsidP="00D328DB">
            <w:pPr>
              <w:autoSpaceDE w:val="0"/>
              <w:autoSpaceDN w:val="0"/>
              <w:spacing w:after="0" w:line="180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</w:t>
            </w:r>
          </w:p>
          <w:p w:rsidR="00483D38" w:rsidRPr="00D328DB" w:rsidRDefault="00483D38" w:rsidP="00E8671D">
            <w:pPr>
              <w:autoSpaceDE w:val="0"/>
              <w:autoSpaceDN w:val="0"/>
              <w:spacing w:after="0" w:line="240" w:lineRule="auto"/>
              <w:ind w:left="34" w:right="-108"/>
              <w:rPr>
                <w:rFonts w:ascii="Times New Roman" w:hAnsi="Times New Roman"/>
                <w:sz w:val="4"/>
                <w:szCs w:val="6"/>
                <w:lang w:eastAsia="ru-RU"/>
              </w:rPr>
            </w:pPr>
          </w:p>
          <w:p w:rsidR="00483D38" w:rsidRPr="00E8671D" w:rsidRDefault="00483D38" w:rsidP="00255D19">
            <w:pPr>
              <w:autoSpaceDE w:val="0"/>
              <w:autoSpaceDN w:val="0"/>
              <w:spacing w:after="0" w:line="240" w:lineRule="auto"/>
              <w:ind w:left="34" w:right="-25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8671D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</w:t>
            </w:r>
            <w:r w:rsidRPr="00E8671D"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_________________</w:t>
            </w:r>
            <w:r w:rsidRPr="00E8671D">
              <w:rPr>
                <w:rFonts w:ascii="Times New Roman" w:hAnsi="Times New Roman"/>
                <w:spacing w:val="-2"/>
                <w:sz w:val="24"/>
                <w:szCs w:val="24"/>
                <w:lang w:eastAsia="ru-RU"/>
              </w:rPr>
              <w:t>__</w:t>
            </w:r>
            <w:r>
              <w:rPr>
                <w:rFonts w:ascii="Times New Roman" w:hAnsi="Times New Roman"/>
                <w:spacing w:val="-2"/>
                <w:sz w:val="24"/>
                <w:szCs w:val="24"/>
                <w:lang w:eastAsia="ru-RU"/>
              </w:rPr>
              <w:t>_</w:t>
            </w:r>
          </w:p>
          <w:p w:rsidR="00483D38" w:rsidRPr="00D328DB" w:rsidRDefault="00483D38" w:rsidP="000157E3">
            <w:pPr>
              <w:autoSpaceDE w:val="0"/>
              <w:autoSpaceDN w:val="0"/>
              <w:spacing w:before="40" w:after="0" w:line="204" w:lineRule="auto"/>
              <w:ind w:left="34" w:right="-249"/>
              <w:rPr>
                <w:rFonts w:ascii="Times New Roman" w:hAnsi="Times New Roman"/>
                <w:sz w:val="4"/>
                <w:szCs w:val="8"/>
                <w:lang w:eastAsia="ru-RU"/>
              </w:rPr>
            </w:pPr>
          </w:p>
          <w:p w:rsidR="00483D38" w:rsidRPr="006E6CEC" w:rsidRDefault="00483D38" w:rsidP="00255D19">
            <w:pPr>
              <w:autoSpaceDE w:val="0"/>
              <w:autoSpaceDN w:val="0"/>
              <w:spacing w:after="0" w:line="192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__________________________________</w:t>
            </w:r>
          </w:p>
          <w:p w:rsidR="00483D38" w:rsidRPr="006E6CEC" w:rsidRDefault="00483D38" w:rsidP="00AA7C53">
            <w:pPr>
              <w:autoSpaceDE w:val="0"/>
              <w:autoSpaceDN w:val="0"/>
              <w:spacing w:after="0" w:line="180" w:lineRule="auto"/>
              <w:ind w:left="34" w:right="-108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E6CEC">
              <w:rPr>
                <w:rFonts w:ascii="Times New Roman" w:hAnsi="Times New Roman"/>
                <w:sz w:val="18"/>
                <w:szCs w:val="18"/>
                <w:lang w:eastAsia="ru-RU"/>
              </w:rPr>
              <w:t>(наименование документа, удостоверяющего личность)</w:t>
            </w:r>
          </w:p>
          <w:p w:rsidR="00483D38" w:rsidRPr="006E6CEC" w:rsidRDefault="00483D38" w:rsidP="00AA7C53">
            <w:pPr>
              <w:autoSpaceDE w:val="0"/>
              <w:autoSpaceDN w:val="0"/>
              <w:spacing w:after="0" w:line="192" w:lineRule="auto"/>
              <w:ind w:left="34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серия 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________</w:t>
            </w:r>
            <w:r w:rsidRPr="00E867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 ______________________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__,</w:t>
            </w:r>
          </w:p>
          <w:p w:rsidR="00483D38" w:rsidRPr="006E6CEC" w:rsidRDefault="00483D38" w:rsidP="000157E3">
            <w:pPr>
              <w:autoSpaceDE w:val="0"/>
              <w:autoSpaceDN w:val="0"/>
              <w:spacing w:after="0" w:line="240" w:lineRule="auto"/>
              <w:ind w:left="34" w:right="-249"/>
              <w:rPr>
                <w:rFonts w:ascii="Times New Roman" w:hAnsi="Times New Roman"/>
                <w:sz w:val="6"/>
                <w:szCs w:val="6"/>
                <w:lang w:eastAsia="ru-RU"/>
              </w:rPr>
            </w:pPr>
          </w:p>
          <w:p w:rsidR="00483D38" w:rsidRPr="006E6CEC" w:rsidRDefault="00483D38" w:rsidP="000157E3">
            <w:pPr>
              <w:autoSpaceDE w:val="0"/>
              <w:autoSpaceDN w:val="0"/>
              <w:spacing w:after="0" w:line="204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</w:t>
            </w:r>
          </w:p>
          <w:p w:rsidR="00483D38" w:rsidRPr="006E6CEC" w:rsidRDefault="00483D38" w:rsidP="00AA7C53">
            <w:pPr>
              <w:autoSpaceDE w:val="0"/>
              <w:autoSpaceDN w:val="0"/>
              <w:spacing w:after="0" w:line="192" w:lineRule="auto"/>
              <w:ind w:left="34" w:right="-108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6E6CEC">
              <w:rPr>
                <w:rFonts w:ascii="Times New Roman" w:hAnsi="Times New Roman"/>
                <w:sz w:val="18"/>
                <w:szCs w:val="20"/>
                <w:lang w:eastAsia="ru-RU"/>
              </w:rPr>
              <w:t>(наименование органа, выдавшего документ)</w:t>
            </w:r>
          </w:p>
          <w:p w:rsidR="00483D38" w:rsidRPr="006E6CEC" w:rsidRDefault="00483D38" w:rsidP="00AA7C53">
            <w:pPr>
              <w:autoSpaceDE w:val="0"/>
              <w:autoSpaceDN w:val="0"/>
              <w:spacing w:after="0" w:line="180" w:lineRule="auto"/>
              <w:ind w:left="34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__,</w:t>
            </w:r>
          </w:p>
          <w:p w:rsidR="00483D38" w:rsidRPr="006E6CEC" w:rsidRDefault="00483D38" w:rsidP="000157E3">
            <w:pPr>
              <w:autoSpaceDE w:val="0"/>
              <w:autoSpaceDN w:val="0"/>
              <w:spacing w:after="0" w:line="240" w:lineRule="auto"/>
              <w:ind w:left="34" w:right="-249"/>
              <w:rPr>
                <w:rFonts w:ascii="Times New Roman" w:hAnsi="Times New Roman"/>
                <w:sz w:val="6"/>
                <w:szCs w:val="6"/>
                <w:lang w:eastAsia="ru-RU"/>
              </w:rPr>
            </w:pPr>
          </w:p>
          <w:p w:rsidR="00483D38" w:rsidRPr="006E6CEC" w:rsidRDefault="00483D38" w:rsidP="00D328DB">
            <w:pPr>
              <w:autoSpaceDE w:val="0"/>
              <w:autoSpaceDN w:val="0"/>
              <w:spacing w:after="0" w:line="216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</w:t>
            </w:r>
          </w:p>
          <w:p w:rsidR="00483D38" w:rsidRPr="000A7CDA" w:rsidRDefault="00483D38" w:rsidP="00AA7C53">
            <w:pPr>
              <w:spacing w:after="0" w:line="180" w:lineRule="auto"/>
              <w:ind w:left="34" w:right="-249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0A7CDA">
              <w:rPr>
                <w:rFonts w:ascii="Times New Roman" w:hAnsi="Times New Roman"/>
                <w:sz w:val="18"/>
                <w:szCs w:val="20"/>
                <w:lang w:eastAsia="ru-RU"/>
              </w:rPr>
              <w:t>(дата выдачи)</w:t>
            </w:r>
          </w:p>
          <w:p w:rsidR="00483D38" w:rsidRPr="006E6CEC" w:rsidRDefault="00483D38" w:rsidP="00AA7C53">
            <w:pPr>
              <w:autoSpaceDE w:val="0"/>
              <w:autoSpaceDN w:val="0"/>
              <w:spacing w:after="0" w:line="180" w:lineRule="auto"/>
              <w:ind w:left="34" w:right="-24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</w:t>
            </w:r>
            <w:r w:rsidRPr="006E6CEC"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483D38" w:rsidRPr="00D328DB" w:rsidRDefault="00483D38" w:rsidP="00D328DB">
            <w:pPr>
              <w:autoSpaceDE w:val="0"/>
              <w:autoSpaceDN w:val="0"/>
              <w:spacing w:after="0" w:line="204" w:lineRule="auto"/>
              <w:ind w:left="34" w:right="-108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6E6CEC">
              <w:rPr>
                <w:rFonts w:ascii="Times New Roman" w:hAnsi="Times New Roman"/>
                <w:sz w:val="18"/>
                <w:szCs w:val="20"/>
                <w:lang w:eastAsia="ru-RU"/>
              </w:rPr>
              <w:t>(контактный телефон)</w:t>
            </w:r>
          </w:p>
        </w:tc>
      </w:tr>
    </w:tbl>
    <w:p w:rsidR="00483D38" w:rsidRDefault="00483D38" w:rsidP="00A94F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4"/>
          <w:szCs w:val="24"/>
        </w:rPr>
      </w:pP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A7C53">
        <w:rPr>
          <w:rFonts w:ascii="Times New Roman" w:hAnsi="Times New Roman"/>
          <w:b/>
          <w:sz w:val="24"/>
          <w:szCs w:val="24"/>
        </w:rPr>
        <w:t>ЗАЯВЛЕНИЕ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92" w:lineRule="auto"/>
        <w:jc w:val="center"/>
        <w:rPr>
          <w:rFonts w:ascii="Times New Roman" w:hAnsi="Times New Roman"/>
          <w:sz w:val="16"/>
          <w:szCs w:val="16"/>
        </w:rPr>
      </w:pPr>
    </w:p>
    <w:p w:rsidR="00483D38" w:rsidRPr="00AA7C53" w:rsidRDefault="00483D38" w:rsidP="00AA7C53">
      <w:pPr>
        <w:autoSpaceDE w:val="0"/>
        <w:autoSpaceDN w:val="0"/>
        <w:adjustRightInd w:val="0"/>
        <w:spacing w:before="40" w:after="0" w:line="20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 xml:space="preserve">Прошу выдать (отметить знаком </w:t>
      </w:r>
      <w:r w:rsidRPr="00AA7C53">
        <w:rPr>
          <w:rFonts w:ascii="Times New Roman" w:hAnsi="Times New Roman"/>
          <w:sz w:val="24"/>
          <w:szCs w:val="24"/>
          <w:lang w:val="en-US"/>
        </w:rPr>
        <w:t>V</w:t>
      </w:r>
      <w:r w:rsidRPr="00AA7C53">
        <w:rPr>
          <w:rFonts w:ascii="Times New Roman" w:hAnsi="Times New Roman"/>
          <w:sz w:val="24"/>
          <w:szCs w:val="24"/>
        </w:rPr>
        <w:t xml:space="preserve">): </w:t>
      </w:r>
    </w:p>
    <w:p w:rsidR="00483D38" w:rsidRPr="00AA7C53" w:rsidRDefault="00483D38" w:rsidP="00AA7C53">
      <w:pPr>
        <w:autoSpaceDE w:val="0"/>
        <w:autoSpaceDN w:val="0"/>
        <w:adjustRightInd w:val="0"/>
        <w:spacing w:before="40" w:after="0" w:line="20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</w:r>
      <w:r w:rsidRPr="009375B6">
        <w:rPr>
          <w:rFonts w:ascii="Times New Roman" w:hAnsi="Times New Roman"/>
          <w:sz w:val="24"/>
          <w:szCs w:val="24"/>
        </w:rPr>
        <w:pict>
          <v:rect id="_x0000_s1030" style="width:10.5pt;height:10.5pt;visibility:visible;mso-position-horizontal-relative:char;mso-position-vertical-relative:line;v-text-anchor:middle" filled="f" strokeweight=".5pt">
            <w10:anchorlock/>
          </v:rect>
        </w:pict>
      </w:r>
      <w:r w:rsidRPr="00AA7C53">
        <w:rPr>
          <w:rFonts w:ascii="Times New Roman" w:hAnsi="Times New Roman"/>
          <w:sz w:val="24"/>
          <w:szCs w:val="24"/>
        </w:rPr>
        <w:t xml:space="preserve"> повторное свидетельство об установлении отцовства</w:t>
      </w:r>
    </w:p>
    <w:p w:rsidR="00483D38" w:rsidRPr="00AA7C53" w:rsidRDefault="00483D38" w:rsidP="00AA7C53">
      <w:pPr>
        <w:autoSpaceDE w:val="0"/>
        <w:autoSpaceDN w:val="0"/>
        <w:adjustRightInd w:val="0"/>
        <w:spacing w:before="40" w:after="0" w:line="20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</w:r>
      <w:r w:rsidRPr="009375B6">
        <w:rPr>
          <w:rFonts w:ascii="Times New Roman" w:hAnsi="Times New Roman"/>
          <w:sz w:val="24"/>
          <w:szCs w:val="24"/>
        </w:rPr>
        <w:pict>
          <v:rect id="_x0000_s1031" style="width:10.5pt;height:10.5pt;visibility:visible;mso-position-horizontal-relative:char;mso-position-vertical-relative:line;v-text-anchor:middle" filled="f" strokeweight=".5pt">
            <w10:anchorlock/>
          </v:rect>
        </w:pict>
      </w:r>
      <w:r w:rsidRPr="00AA7C53">
        <w:rPr>
          <w:rFonts w:ascii="Times New Roman" w:hAnsi="Times New Roman"/>
          <w:sz w:val="24"/>
          <w:szCs w:val="24"/>
        </w:rPr>
        <w:t xml:space="preserve"> справку об установлении отцовства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0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Сообщаю следующие сведения о ребенке:</w:t>
      </w:r>
    </w:p>
    <w:tbl>
      <w:tblPr>
        <w:tblW w:w="10206" w:type="dxa"/>
        <w:tblLayout w:type="fixed"/>
        <w:tblCellMar>
          <w:left w:w="0" w:type="dxa"/>
          <w:right w:w="0" w:type="dxa"/>
        </w:tblCellMar>
        <w:tblLook w:val="0000"/>
      </w:tblPr>
      <w:tblGrid>
        <w:gridCol w:w="1276"/>
        <w:gridCol w:w="567"/>
        <w:gridCol w:w="8363"/>
      </w:tblGrid>
      <w:tr w:rsidR="00483D38" w:rsidRPr="006B2133" w:rsidTr="00AA7C53">
        <w:trPr>
          <w:cantSplit/>
          <w:trHeight w:val="255"/>
        </w:trPr>
        <w:tc>
          <w:tcPr>
            <w:tcW w:w="1843" w:type="dxa"/>
            <w:gridSpan w:val="2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left="70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фамилия</w:t>
            </w:r>
            <w:r w:rsidRPr="00AA7C53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8363" w:type="dxa"/>
            <w:tcBorders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D38" w:rsidRPr="006B2133" w:rsidTr="00AA7C53">
        <w:trPr>
          <w:cantSplit/>
          <w:trHeight w:val="255"/>
        </w:trPr>
        <w:tc>
          <w:tcPr>
            <w:tcW w:w="1276" w:type="dxa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left="70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имя</w:t>
            </w:r>
            <w:r w:rsidRPr="00AA7C53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8930" w:type="dxa"/>
            <w:gridSpan w:val="2"/>
            <w:tcBorders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left="68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D38" w:rsidRPr="006B2133" w:rsidTr="00AA7C53">
        <w:trPr>
          <w:cantSplit/>
          <w:trHeight w:val="255"/>
        </w:trPr>
        <w:tc>
          <w:tcPr>
            <w:tcW w:w="1843" w:type="dxa"/>
            <w:gridSpan w:val="2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left="70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отчество</w:t>
            </w:r>
            <w:r w:rsidRPr="00AA7C53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83D38" w:rsidRPr="00AA7C53" w:rsidRDefault="00483D38" w:rsidP="00AA7C53">
      <w:pPr>
        <w:autoSpaceDE w:val="0"/>
        <w:autoSpaceDN w:val="0"/>
        <w:adjustRightInd w:val="0"/>
        <w:spacing w:before="30" w:after="0" w:line="204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дата рождения «____» __________________ ______ г.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04" w:lineRule="auto"/>
        <w:ind w:left="709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 xml:space="preserve">место рождения </w:t>
      </w:r>
      <w:r w:rsidRPr="00AA7C53">
        <w:rPr>
          <w:rFonts w:ascii="Times New Roman" w:hAnsi="Times New Roman"/>
          <w:sz w:val="40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</w:t>
      </w:r>
      <w:r w:rsidRPr="00AA7C53">
        <w:rPr>
          <w:rFonts w:ascii="Times New Roman" w:hAnsi="Times New Roman"/>
          <w:spacing w:val="-2"/>
          <w:sz w:val="24"/>
          <w:szCs w:val="24"/>
        </w:rPr>
        <w:t>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 xml:space="preserve">мать </w:t>
      </w:r>
      <w:r w:rsidRPr="00AA7C53">
        <w:rPr>
          <w:rFonts w:ascii="Times New Roman" w:hAnsi="Times New Roman"/>
          <w:sz w:val="32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spacing w:after="0" w:line="180" w:lineRule="auto"/>
        <w:ind w:left="1276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AA7C53">
        <w:rPr>
          <w:rFonts w:ascii="Times New Roman" w:hAnsi="Times New Roman"/>
          <w:sz w:val="18"/>
          <w:szCs w:val="18"/>
          <w:lang w:eastAsia="ru-RU"/>
        </w:rPr>
        <w:t>(фамилия, имя, отчество (при наличии) матери ребенка на момент его рождения)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92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Отцом ребенка признан</w:t>
      </w:r>
      <w:r w:rsidRPr="00AA7C53">
        <w:rPr>
          <w:rFonts w:ascii="Times New Roman" w:hAnsi="Times New Roman"/>
          <w:sz w:val="36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92" w:lineRule="auto"/>
        <w:ind w:left="2410"/>
        <w:jc w:val="center"/>
        <w:rPr>
          <w:rFonts w:ascii="Times New Roman" w:hAnsi="Times New Roman"/>
          <w:sz w:val="18"/>
          <w:szCs w:val="18"/>
        </w:rPr>
      </w:pPr>
      <w:r w:rsidRPr="00AA7C53">
        <w:rPr>
          <w:rFonts w:ascii="Times New Roman" w:hAnsi="Times New Roman"/>
          <w:sz w:val="18"/>
          <w:szCs w:val="18"/>
        </w:rPr>
        <w:t>(фамилия, имя, отчество (при наличии)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92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before="40" w:after="0" w:line="192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После установления отцовства ребенку присвоены:</w:t>
      </w:r>
    </w:p>
    <w:tbl>
      <w:tblPr>
        <w:tblW w:w="10206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34"/>
        <w:gridCol w:w="567"/>
        <w:gridCol w:w="8505"/>
      </w:tblGrid>
      <w:tr w:rsidR="00483D38" w:rsidRPr="006B2133" w:rsidTr="00AA7C53">
        <w:trPr>
          <w:cantSplit/>
          <w:trHeight w:val="255"/>
        </w:trPr>
        <w:tc>
          <w:tcPr>
            <w:tcW w:w="1701" w:type="dxa"/>
            <w:gridSpan w:val="2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firstLine="70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8505" w:type="dxa"/>
            <w:tcBorders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D38" w:rsidRPr="006B2133" w:rsidTr="00AA7C53">
        <w:trPr>
          <w:cantSplit/>
          <w:trHeight w:val="255"/>
        </w:trPr>
        <w:tc>
          <w:tcPr>
            <w:tcW w:w="1134" w:type="dxa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right="-993"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9072" w:type="dxa"/>
            <w:gridSpan w:val="2"/>
            <w:tcBorders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left="68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D38" w:rsidRPr="006B2133" w:rsidTr="00AA7C53">
        <w:trPr>
          <w:cantSplit/>
          <w:trHeight w:val="255"/>
        </w:trPr>
        <w:tc>
          <w:tcPr>
            <w:tcW w:w="1701" w:type="dxa"/>
            <w:gridSpan w:val="2"/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ind w:firstLine="70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A7C53">
              <w:rPr>
                <w:rFonts w:ascii="Times New Roman" w:hAnsi="Times New Roman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83D38" w:rsidRPr="00AA7C53" w:rsidRDefault="00483D38" w:rsidP="00AA7C53">
            <w:pPr>
              <w:tabs>
                <w:tab w:val="left" w:pos="1701"/>
              </w:tabs>
              <w:autoSpaceDE w:val="0"/>
              <w:autoSpaceDN w:val="0"/>
              <w:spacing w:after="0" w:line="204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83D38" w:rsidRPr="00AA7C53" w:rsidRDefault="00483D38" w:rsidP="00AA7C53">
      <w:pPr>
        <w:autoSpaceDE w:val="0"/>
        <w:autoSpaceDN w:val="0"/>
        <w:adjustRightInd w:val="0"/>
        <w:spacing w:before="2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место государственной регистрации</w:t>
      </w:r>
      <w:r w:rsidRPr="00AA7C53">
        <w:rPr>
          <w:rFonts w:ascii="Times New Roman" w:hAnsi="Times New Roman"/>
          <w:sz w:val="24"/>
          <w:szCs w:val="24"/>
          <w:vertAlign w:val="superscript"/>
        </w:rPr>
        <w:footnoteReference w:id="2"/>
      </w:r>
      <w:r w:rsidRPr="00AA7C53">
        <w:rPr>
          <w:rFonts w:ascii="Times New Roman" w:hAnsi="Times New Roman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04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92" w:lineRule="auto"/>
        <w:jc w:val="center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18"/>
          <w:szCs w:val="18"/>
        </w:rPr>
        <w:t>(наименование органа, которым была произведена государственная регистрация установления отцовства)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дата государственной регистрации</w:t>
      </w:r>
      <w:r w:rsidRPr="00AA7C53">
        <w:rPr>
          <w:rFonts w:ascii="Times New Roman" w:hAnsi="Times New Roman"/>
          <w:sz w:val="24"/>
          <w:szCs w:val="24"/>
          <w:vertAlign w:val="superscript"/>
        </w:rPr>
        <w:t>2</w:t>
      </w:r>
      <w:r w:rsidRPr="00AA7C53">
        <w:rPr>
          <w:rFonts w:ascii="Times New Roman" w:hAnsi="Times New Roman"/>
          <w:sz w:val="24"/>
          <w:szCs w:val="24"/>
        </w:rPr>
        <w:t xml:space="preserve"> «_____» ____________ ______ г.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номер записи акта</w:t>
      </w:r>
      <w:r w:rsidRPr="00AA7C53">
        <w:rPr>
          <w:rFonts w:ascii="Times New Roman" w:hAnsi="Times New Roman"/>
          <w:sz w:val="24"/>
          <w:szCs w:val="24"/>
          <w:vertAlign w:val="superscript"/>
        </w:rPr>
        <w:t>2</w:t>
      </w:r>
      <w:r w:rsidRPr="00AA7C53">
        <w:rPr>
          <w:rFonts w:ascii="Times New Roman" w:hAnsi="Times New Roman"/>
          <w:sz w:val="24"/>
          <w:szCs w:val="24"/>
        </w:rPr>
        <w:t xml:space="preserve"> 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before="20"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Документ прошу выдать в связи с</w:t>
      </w:r>
      <w:r w:rsidRPr="00AA7C53">
        <w:rPr>
          <w:rFonts w:ascii="Times New Roman" w:hAnsi="Times New Roman"/>
          <w:sz w:val="24"/>
          <w:szCs w:val="24"/>
          <w:vertAlign w:val="superscript"/>
        </w:rPr>
        <w:footnoteReference w:id="3"/>
      </w:r>
      <w:r w:rsidRPr="00AA7C53">
        <w:rPr>
          <w:rFonts w:ascii="Times New Roman" w:hAnsi="Times New Roman"/>
          <w:sz w:val="24"/>
          <w:szCs w:val="24"/>
        </w:rPr>
        <w:t xml:space="preserve"> </w:t>
      </w:r>
      <w:r w:rsidRPr="00AA7C53">
        <w:rPr>
          <w:rFonts w:ascii="Times New Roman" w:hAnsi="Times New Roman"/>
          <w:sz w:val="46"/>
          <w:szCs w:val="46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________________________________________________</w:t>
      </w:r>
    </w:p>
    <w:p w:rsidR="00483D38" w:rsidRPr="00AA7C53" w:rsidRDefault="00483D38" w:rsidP="00AA7C5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Прошу указать следующие иные сведения</w:t>
      </w:r>
      <w:r w:rsidRPr="00AA7C53">
        <w:rPr>
          <w:rFonts w:ascii="Times New Roman" w:hAnsi="Times New Roman"/>
          <w:sz w:val="44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Документ прошу выслать в</w:t>
      </w:r>
      <w:r w:rsidRPr="00AA7C53">
        <w:rPr>
          <w:rFonts w:ascii="Times New Roman" w:hAnsi="Times New Roman"/>
          <w:sz w:val="36"/>
          <w:szCs w:val="24"/>
        </w:rPr>
        <w:t xml:space="preserve"> </w:t>
      </w:r>
      <w:r w:rsidRPr="00AA7C53">
        <w:rPr>
          <w:rFonts w:ascii="Times New Roman" w:hAnsi="Times New Roman"/>
          <w:sz w:val="24"/>
          <w:szCs w:val="24"/>
        </w:rPr>
        <w:t>_______________________________________________________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80" w:lineRule="auto"/>
        <w:ind w:left="3544"/>
        <w:jc w:val="center"/>
        <w:rPr>
          <w:rFonts w:ascii="Times New Roman" w:hAnsi="Times New Roman"/>
          <w:sz w:val="18"/>
          <w:szCs w:val="18"/>
        </w:rPr>
      </w:pPr>
      <w:r w:rsidRPr="00AA7C53">
        <w:rPr>
          <w:rFonts w:ascii="Times New Roman" w:hAnsi="Times New Roman"/>
          <w:sz w:val="18"/>
          <w:szCs w:val="18"/>
        </w:rPr>
        <w:t>(наименование органа, осуществляющего государственную регистрацию актов гражданского состояния)</w:t>
      </w:r>
    </w:p>
    <w:p w:rsidR="00483D38" w:rsidRPr="00AA7C53" w:rsidRDefault="00483D38" w:rsidP="00AA7C53">
      <w:pPr>
        <w:autoSpaceDE w:val="0"/>
        <w:autoSpaceDN w:val="0"/>
        <w:adjustRightInd w:val="0"/>
        <w:spacing w:after="0" w:line="180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483D38" w:rsidRPr="00AA7C53" w:rsidRDefault="00483D38" w:rsidP="00AA7C53">
      <w:pPr>
        <w:spacing w:after="0" w:line="240" w:lineRule="auto"/>
        <w:jc w:val="both"/>
        <w:rPr>
          <w:rFonts w:ascii="Times New Roman" w:hAnsi="Times New Roman"/>
          <w:sz w:val="16"/>
          <w:szCs w:val="10"/>
        </w:rPr>
      </w:pPr>
    </w:p>
    <w:p w:rsidR="00483D38" w:rsidRPr="00AA7C53" w:rsidRDefault="00483D38" w:rsidP="00AA7C53">
      <w:pPr>
        <w:spacing w:after="0" w:line="180" w:lineRule="auto"/>
        <w:jc w:val="both"/>
        <w:rPr>
          <w:rFonts w:ascii="Times New Roman" w:hAnsi="Times New Roman"/>
          <w:sz w:val="24"/>
          <w:szCs w:val="24"/>
        </w:rPr>
      </w:pPr>
      <w:r w:rsidRPr="00AA7C53">
        <w:rPr>
          <w:rFonts w:ascii="Times New Roman" w:hAnsi="Times New Roman"/>
          <w:sz w:val="24"/>
          <w:szCs w:val="24"/>
        </w:rPr>
        <w:t>«_______» ____________________ 20____ г.                                                _______________________</w:t>
      </w:r>
    </w:p>
    <w:p w:rsidR="00483D38" w:rsidRPr="00AA7C53" w:rsidRDefault="00483D38" w:rsidP="00AA7C53">
      <w:pPr>
        <w:spacing w:after="0" w:line="180" w:lineRule="auto"/>
        <w:ind w:left="7371"/>
        <w:jc w:val="center"/>
        <w:rPr>
          <w:rFonts w:ascii="Times New Roman" w:hAnsi="Times New Roman"/>
          <w:sz w:val="18"/>
          <w:szCs w:val="18"/>
        </w:rPr>
      </w:pPr>
      <w:r w:rsidRPr="00AA7C53">
        <w:rPr>
          <w:rFonts w:ascii="Times New Roman" w:hAnsi="Times New Roman"/>
          <w:sz w:val="18"/>
          <w:szCs w:val="18"/>
        </w:rPr>
        <w:t>(подпись)</w:t>
      </w:r>
    </w:p>
    <w:sectPr w:rsidR="00483D38" w:rsidRPr="00AA7C53" w:rsidSect="00AA7C53">
      <w:headerReference w:type="default" r:id="rId7"/>
      <w:pgSz w:w="11906" w:h="16838"/>
      <w:pgMar w:top="822" w:right="567" w:bottom="369" w:left="1134" w:header="510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3D38" w:rsidRDefault="00483D38" w:rsidP="001E5292">
      <w:pPr>
        <w:spacing w:after="0" w:line="240" w:lineRule="auto"/>
      </w:pPr>
      <w:r>
        <w:separator/>
      </w:r>
    </w:p>
  </w:endnote>
  <w:endnote w:type="continuationSeparator" w:id="0">
    <w:p w:rsidR="00483D38" w:rsidRDefault="00483D38" w:rsidP="001E5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3D38" w:rsidRDefault="00483D38" w:rsidP="001E5292">
      <w:pPr>
        <w:spacing w:after="0" w:line="240" w:lineRule="auto"/>
      </w:pPr>
      <w:r>
        <w:separator/>
      </w:r>
    </w:p>
  </w:footnote>
  <w:footnote w:type="continuationSeparator" w:id="0">
    <w:p w:rsidR="00483D38" w:rsidRDefault="00483D38" w:rsidP="001E5292">
      <w:pPr>
        <w:spacing w:after="0" w:line="240" w:lineRule="auto"/>
      </w:pPr>
      <w:r>
        <w:continuationSeparator/>
      </w:r>
    </w:p>
  </w:footnote>
  <w:footnote w:id="1">
    <w:p w:rsidR="00483D38" w:rsidRDefault="00483D38" w:rsidP="00AA7C53">
      <w:pPr>
        <w:pStyle w:val="FootnoteText"/>
        <w:spacing w:line="216" w:lineRule="auto"/>
        <w:jc w:val="both"/>
      </w:pPr>
      <w:r w:rsidRPr="00EB68AE">
        <w:rPr>
          <w:rStyle w:val="FootnoteReference"/>
          <w:sz w:val="18"/>
          <w:szCs w:val="18"/>
        </w:rPr>
        <w:footnoteRef/>
      </w:r>
      <w:r w:rsidRPr="00EB68AE">
        <w:rPr>
          <w:sz w:val="18"/>
          <w:szCs w:val="18"/>
        </w:rPr>
        <w:t xml:space="preserve"> Указываются фамилия, имя, отчество (при наличии) ребенка, присвоенные при государственной регистрации рождения.</w:t>
      </w:r>
    </w:p>
  </w:footnote>
  <w:footnote w:id="2">
    <w:p w:rsidR="00483D38" w:rsidRDefault="00483D38" w:rsidP="00AA7C53">
      <w:pPr>
        <w:pStyle w:val="FootnoteText"/>
        <w:spacing w:line="204" w:lineRule="auto"/>
        <w:jc w:val="both"/>
      </w:pPr>
      <w:r w:rsidRPr="00EB68AE">
        <w:rPr>
          <w:rStyle w:val="FootnoteReference"/>
          <w:sz w:val="18"/>
          <w:szCs w:val="18"/>
        </w:rPr>
        <w:footnoteRef/>
      </w:r>
      <w:r w:rsidRPr="00EB68AE">
        <w:rPr>
          <w:sz w:val="18"/>
          <w:szCs w:val="18"/>
        </w:rPr>
        <w:t xml:space="preserve"> </w:t>
      </w:r>
      <w:r w:rsidRPr="00EB68AE">
        <w:rPr>
          <w:sz w:val="18"/>
          <w:szCs w:val="18"/>
          <w:lang w:eastAsia="en-US"/>
        </w:rPr>
        <w:t>Заполняется при наличии сведений.</w:t>
      </w:r>
    </w:p>
  </w:footnote>
  <w:footnote w:id="3">
    <w:p w:rsidR="00483D38" w:rsidRDefault="00483D38" w:rsidP="00AA7C53">
      <w:pPr>
        <w:pStyle w:val="FootnoteText"/>
        <w:spacing w:line="204" w:lineRule="auto"/>
        <w:jc w:val="both"/>
      </w:pPr>
      <w:r w:rsidRPr="00EB68AE">
        <w:rPr>
          <w:rStyle w:val="FootnoteReference"/>
          <w:sz w:val="18"/>
          <w:szCs w:val="18"/>
        </w:rPr>
        <w:footnoteRef/>
      </w:r>
      <w:r w:rsidRPr="00EB68AE">
        <w:rPr>
          <w:sz w:val="18"/>
          <w:szCs w:val="18"/>
        </w:rPr>
        <w:t xml:space="preserve"> </w:t>
      </w:r>
      <w:r w:rsidRPr="00EB68AE">
        <w:rPr>
          <w:sz w:val="18"/>
          <w:szCs w:val="18"/>
          <w:lang w:eastAsia="en-US"/>
        </w:rPr>
        <w:t>Указываются случаи, предусмотренные статьей 9 Федерального закона от 15.11.1997 № 143-ФЗ «Об актах гражданского состояния».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D38" w:rsidRPr="00D762A6" w:rsidRDefault="00483D38" w:rsidP="004075D4">
    <w:pPr>
      <w:pStyle w:val="Header"/>
      <w:spacing w:line="192" w:lineRule="auto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A49DF"/>
    <w:multiLevelType w:val="hybridMultilevel"/>
    <w:tmpl w:val="F53CBB1E"/>
    <w:lvl w:ilvl="0" w:tplc="822AF3BC">
      <w:numFmt w:val="bullet"/>
      <w:suff w:val="space"/>
      <w:lvlText w:val=""/>
      <w:lvlJc w:val="left"/>
      <w:rPr>
        <w:rFonts w:ascii="Symbol" w:eastAsia="Times New Roman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92BA3"/>
    <w:rsid w:val="000157E3"/>
    <w:rsid w:val="00075728"/>
    <w:rsid w:val="000A3076"/>
    <w:rsid w:val="000A7CDA"/>
    <w:rsid w:val="0011670B"/>
    <w:rsid w:val="00124E2A"/>
    <w:rsid w:val="00173E59"/>
    <w:rsid w:val="001773DE"/>
    <w:rsid w:val="001E5292"/>
    <w:rsid w:val="0021557E"/>
    <w:rsid w:val="002250A7"/>
    <w:rsid w:val="00255D19"/>
    <w:rsid w:val="00260ED7"/>
    <w:rsid w:val="00272290"/>
    <w:rsid w:val="00275E7E"/>
    <w:rsid w:val="002A435A"/>
    <w:rsid w:val="002D61FD"/>
    <w:rsid w:val="00323787"/>
    <w:rsid w:val="003B2AC2"/>
    <w:rsid w:val="003B5C59"/>
    <w:rsid w:val="004075D4"/>
    <w:rsid w:val="0042561D"/>
    <w:rsid w:val="00434540"/>
    <w:rsid w:val="00450D5B"/>
    <w:rsid w:val="004578C8"/>
    <w:rsid w:val="00481704"/>
    <w:rsid w:val="00483D38"/>
    <w:rsid w:val="0048669B"/>
    <w:rsid w:val="0055392F"/>
    <w:rsid w:val="005E6F85"/>
    <w:rsid w:val="005E7E8E"/>
    <w:rsid w:val="006074F6"/>
    <w:rsid w:val="0065657E"/>
    <w:rsid w:val="006A511F"/>
    <w:rsid w:val="006B2133"/>
    <w:rsid w:val="006C47FB"/>
    <w:rsid w:val="006C794E"/>
    <w:rsid w:val="006E6CEC"/>
    <w:rsid w:val="007065C0"/>
    <w:rsid w:val="00712D87"/>
    <w:rsid w:val="00722854"/>
    <w:rsid w:val="00762942"/>
    <w:rsid w:val="007A1E5C"/>
    <w:rsid w:val="007F3731"/>
    <w:rsid w:val="008014D2"/>
    <w:rsid w:val="0081326A"/>
    <w:rsid w:val="008511F2"/>
    <w:rsid w:val="00862323"/>
    <w:rsid w:val="008A2F9A"/>
    <w:rsid w:val="0092136E"/>
    <w:rsid w:val="009375B6"/>
    <w:rsid w:val="00951B61"/>
    <w:rsid w:val="00970D4C"/>
    <w:rsid w:val="009825D1"/>
    <w:rsid w:val="00992BA3"/>
    <w:rsid w:val="009B1804"/>
    <w:rsid w:val="00A71349"/>
    <w:rsid w:val="00A94F30"/>
    <w:rsid w:val="00AA17DE"/>
    <w:rsid w:val="00AA7C53"/>
    <w:rsid w:val="00AB38DF"/>
    <w:rsid w:val="00AD3EC3"/>
    <w:rsid w:val="00AF0243"/>
    <w:rsid w:val="00B0107E"/>
    <w:rsid w:val="00B323C0"/>
    <w:rsid w:val="00B37B17"/>
    <w:rsid w:val="00B518B1"/>
    <w:rsid w:val="00B96480"/>
    <w:rsid w:val="00BC40F8"/>
    <w:rsid w:val="00BF7B85"/>
    <w:rsid w:val="00C1036F"/>
    <w:rsid w:val="00C15DF0"/>
    <w:rsid w:val="00C84A5D"/>
    <w:rsid w:val="00CB69C6"/>
    <w:rsid w:val="00CE30F1"/>
    <w:rsid w:val="00D03A5B"/>
    <w:rsid w:val="00D328DB"/>
    <w:rsid w:val="00D61EAF"/>
    <w:rsid w:val="00D762A6"/>
    <w:rsid w:val="00E11CAC"/>
    <w:rsid w:val="00E44365"/>
    <w:rsid w:val="00E8671D"/>
    <w:rsid w:val="00E8715F"/>
    <w:rsid w:val="00EA4CB8"/>
    <w:rsid w:val="00EA76B0"/>
    <w:rsid w:val="00EB3642"/>
    <w:rsid w:val="00EB68AE"/>
    <w:rsid w:val="00ED45D1"/>
    <w:rsid w:val="00F01DB2"/>
    <w:rsid w:val="00F24D84"/>
    <w:rsid w:val="00F47174"/>
    <w:rsid w:val="00FD4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F30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Сетка таблицы1"/>
    <w:uiPriority w:val="99"/>
    <w:rsid w:val="00A94F30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A94F3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1E52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E529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E52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E529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E7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E7E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5E7E8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AA7C53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AA7C53"/>
    <w:rPr>
      <w:rFonts w:ascii="Times New Roman" w:hAnsi="Times New Roman" w:cs="Times New Roman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rsid w:val="00AA7C5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06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528</Words>
  <Characters>3014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№ 28</dc:title>
  <dc:subject/>
  <dc:creator>Зверева Светлана Борисовна</dc:creator>
  <cp:keywords/>
  <dc:description/>
  <cp:lastModifiedBy>P1</cp:lastModifiedBy>
  <cp:revision>2</cp:revision>
  <cp:lastPrinted>2018-07-03T12:20:00Z</cp:lastPrinted>
  <dcterms:created xsi:type="dcterms:W3CDTF">2020-03-12T07:12:00Z</dcterms:created>
  <dcterms:modified xsi:type="dcterms:W3CDTF">2020-03-12T07:12:00Z</dcterms:modified>
</cp:coreProperties>
</file>